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594C0" w14:textId="77777777" w:rsidR="000A57DE" w:rsidRPr="009323B5" w:rsidRDefault="000A57DE" w:rsidP="000A57DE">
      <w:pPr>
        <w:rPr>
          <w:rFonts w:ascii="Dosis" w:hAnsi="Dosis"/>
          <w:b/>
          <w:sz w:val="28"/>
        </w:rPr>
      </w:pPr>
      <w:r>
        <w:rPr>
          <w:rFonts w:ascii="Dosis" w:hAnsi="Dosis"/>
          <w:b/>
          <w:sz w:val="28"/>
        </w:rPr>
        <w:t xml:space="preserve">Bijlage 2 </w:t>
      </w:r>
      <w:r>
        <w:rPr>
          <w:rFonts w:ascii="Dosis" w:hAnsi="Dosis"/>
          <w:b/>
          <w:sz w:val="28"/>
        </w:rPr>
        <w:tab/>
      </w:r>
      <w:r>
        <w:rPr>
          <w:rFonts w:ascii="Dosis" w:hAnsi="Dosis"/>
          <w:b/>
          <w:sz w:val="28"/>
        </w:rPr>
        <w:tab/>
      </w:r>
      <w:r>
        <w:rPr>
          <w:rFonts w:ascii="Dosis" w:hAnsi="Dosis"/>
          <w:b/>
          <w:sz w:val="28"/>
        </w:rPr>
        <w:tab/>
      </w:r>
      <w:r>
        <w:rPr>
          <w:rFonts w:ascii="Dosis" w:hAnsi="Dosis"/>
          <w:b/>
          <w:sz w:val="28"/>
        </w:rPr>
        <w:tab/>
        <w:t>Wensen</w:t>
      </w:r>
      <w:r w:rsidRPr="009323B5">
        <w:rPr>
          <w:rFonts w:ascii="Dosis" w:hAnsi="Dosis"/>
          <w:b/>
          <w:sz w:val="28"/>
        </w:rPr>
        <w:t>formulier Leef Kind</w:t>
      </w:r>
    </w:p>
    <w:p w14:paraId="5FB85101" w14:textId="77777777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color w:val="00B0F0"/>
          <w:sz w:val="20"/>
          <w:szCs w:val="20"/>
        </w:rPr>
      </w:pPr>
      <w:r w:rsidRPr="009323B5">
        <w:rPr>
          <w:rFonts w:ascii="Myriad Pro Light" w:hAnsi="Myriad Pro Light"/>
          <w:color w:val="00B0F0"/>
          <w:sz w:val="20"/>
          <w:szCs w:val="20"/>
        </w:rPr>
        <w:t>In te vullen door Leef Kind</w:t>
      </w:r>
      <w:r w:rsidRPr="009323B5">
        <w:rPr>
          <w:rFonts w:ascii="Myriad Pro Light" w:hAnsi="Myriad Pro Light"/>
          <w:color w:val="00B0F0"/>
          <w:sz w:val="20"/>
          <w:szCs w:val="20"/>
        </w:rPr>
        <w:tab/>
      </w:r>
    </w:p>
    <w:p w14:paraId="3D08899A" w14:textId="77777777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>
        <w:rPr>
          <w:rFonts w:ascii="Myriad Pro Light" w:hAnsi="Myriad Pro Light"/>
          <w:sz w:val="20"/>
          <w:szCs w:val="20"/>
        </w:rPr>
        <w:t>Wens</w:t>
      </w:r>
      <w:r w:rsidRPr="009323B5">
        <w:rPr>
          <w:rFonts w:ascii="Myriad Pro Light" w:hAnsi="Myriad Pro Light"/>
          <w:sz w:val="20"/>
          <w:szCs w:val="20"/>
        </w:rPr>
        <w:t>nummer</w:t>
      </w:r>
      <w:r w:rsidRPr="009323B5">
        <w:rPr>
          <w:rFonts w:ascii="Myriad Pro Light" w:hAnsi="Myriad Pro Light"/>
          <w:sz w:val="20"/>
          <w:szCs w:val="20"/>
        </w:rPr>
        <w:tab/>
      </w:r>
      <w:r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  <w:t>:  …………………………………………………………….</w:t>
      </w:r>
    </w:p>
    <w:p w14:paraId="0B93A48D" w14:textId="77777777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Datum ontvangst</w:t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  <w:t>:  …………………………………………………………….</w:t>
      </w:r>
    </w:p>
    <w:p w14:paraId="3A1C7344" w14:textId="77777777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Datum bevestiging ontvangst naar melder</w:t>
      </w:r>
      <w:r w:rsidRPr="009323B5">
        <w:rPr>
          <w:rFonts w:ascii="Myriad Pro Light" w:hAnsi="Myriad Pro Light"/>
          <w:sz w:val="20"/>
          <w:szCs w:val="20"/>
        </w:rPr>
        <w:tab/>
        <w:t>:  …………………………………………………………….</w:t>
      </w:r>
    </w:p>
    <w:p w14:paraId="707EBA76" w14:textId="77777777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Naam behandelaar</w:t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  <w:t>:  …………………………………………………………….</w:t>
      </w:r>
    </w:p>
    <w:p w14:paraId="48C43B00" w14:textId="04AEBEEF" w:rsidR="000A57DE" w:rsidRPr="009323B5" w:rsidRDefault="000A57DE" w:rsidP="000A57DE">
      <w:pPr>
        <w:pBdr>
          <w:top w:val="single" w:sz="4" w:space="1" w:color="auto"/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 xml:space="preserve">Datum </w:t>
      </w:r>
      <w:r w:rsidR="00336EE9">
        <w:rPr>
          <w:rFonts w:ascii="Myriad Pro Light" w:hAnsi="Myriad Pro Light"/>
          <w:sz w:val="20"/>
          <w:szCs w:val="20"/>
        </w:rPr>
        <w:t xml:space="preserve">wens </w:t>
      </w:r>
      <w:r w:rsidRPr="009323B5">
        <w:rPr>
          <w:rFonts w:ascii="Myriad Pro Light" w:hAnsi="Myriad Pro Light"/>
          <w:sz w:val="20"/>
          <w:szCs w:val="20"/>
        </w:rPr>
        <w:t>opgelost</w:t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</w:r>
      <w:r w:rsidRPr="009323B5">
        <w:rPr>
          <w:rFonts w:ascii="Myriad Pro Light" w:hAnsi="Myriad Pro Light"/>
          <w:sz w:val="20"/>
          <w:szCs w:val="20"/>
        </w:rPr>
        <w:tab/>
        <w:t>:  …………………………………………………………….</w:t>
      </w:r>
    </w:p>
    <w:p w14:paraId="2B184BD6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</w:p>
    <w:p w14:paraId="5E222C9A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De vragen 1 tot en met 4 en eventueel aanvullende opmerkingen volledig invullen.</w:t>
      </w:r>
    </w:p>
    <w:p w14:paraId="6016044F" w14:textId="33A3E132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 xml:space="preserve">Eventuele bijlagen kunt u d.m.v. een kopie aan het </w:t>
      </w:r>
      <w:r w:rsidR="00336EE9">
        <w:rPr>
          <w:rFonts w:ascii="Myriad Pro Light" w:hAnsi="Myriad Pro Light"/>
          <w:sz w:val="20"/>
          <w:szCs w:val="20"/>
        </w:rPr>
        <w:t>wense</w:t>
      </w:r>
      <w:r w:rsidRPr="009323B5">
        <w:rPr>
          <w:rFonts w:ascii="Myriad Pro Light" w:hAnsi="Myriad Pro Light"/>
          <w:sz w:val="20"/>
          <w:szCs w:val="20"/>
        </w:rPr>
        <w:t>nformulier toevoegen.</w:t>
      </w:r>
    </w:p>
    <w:p w14:paraId="47B027E9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</w:p>
    <w:p w14:paraId="4BF7EDFC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 xml:space="preserve">U kunt het </w:t>
      </w:r>
      <w:r>
        <w:rPr>
          <w:rFonts w:ascii="Myriad Pro Light" w:hAnsi="Myriad Pro Light"/>
          <w:sz w:val="20"/>
          <w:szCs w:val="20"/>
        </w:rPr>
        <w:t>wensen</w:t>
      </w:r>
      <w:r w:rsidRPr="009323B5">
        <w:rPr>
          <w:rFonts w:ascii="Myriad Pro Light" w:hAnsi="Myriad Pro Light"/>
          <w:sz w:val="20"/>
          <w:szCs w:val="20"/>
        </w:rPr>
        <w:t>formulier versturen naar of afgeven op het postadres;</w:t>
      </w:r>
    </w:p>
    <w:p w14:paraId="0171BC4F" w14:textId="77777777" w:rsidR="000A57DE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Leef Kind</w:t>
      </w:r>
    </w:p>
    <w:p w14:paraId="0351DB6D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>
        <w:rPr>
          <w:rFonts w:ascii="Myriad Pro Light" w:hAnsi="Myriad Pro Light"/>
          <w:sz w:val="20"/>
          <w:szCs w:val="20"/>
        </w:rPr>
        <w:t>T.a.v. wensenfunctionaris</w:t>
      </w:r>
    </w:p>
    <w:p w14:paraId="765B84F7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Gevaren 3</w:t>
      </w:r>
    </w:p>
    <w:p w14:paraId="3008EF0D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6071 BP</w:t>
      </w:r>
    </w:p>
    <w:p w14:paraId="61C7A5DB" w14:textId="77777777" w:rsidR="000A57DE" w:rsidRPr="009323B5" w:rsidRDefault="000A57DE" w:rsidP="000A57DE">
      <w:pPr>
        <w:pBdr>
          <w:bottom w:val="single" w:sz="4" w:space="1" w:color="auto"/>
        </w:pBdr>
        <w:rPr>
          <w:rFonts w:ascii="Myriad Pro Light" w:hAnsi="Myriad Pro Light"/>
          <w:sz w:val="20"/>
          <w:szCs w:val="20"/>
        </w:rPr>
      </w:pPr>
      <w:r w:rsidRPr="009323B5">
        <w:rPr>
          <w:rFonts w:ascii="Myriad Pro Light" w:hAnsi="Myriad Pro Light"/>
          <w:sz w:val="20"/>
          <w:szCs w:val="20"/>
        </w:rPr>
        <w:t>Swalmen</w:t>
      </w:r>
    </w:p>
    <w:p w14:paraId="43329E1F" w14:textId="77777777" w:rsidR="000A57DE" w:rsidRPr="009323B5" w:rsidRDefault="000A57DE" w:rsidP="000A57DE">
      <w:pPr>
        <w:rPr>
          <w:rFonts w:ascii="Myriad Pro Light" w:hAnsi="Myriad Pro Light"/>
          <w:sz w:val="20"/>
          <w:szCs w:val="20"/>
        </w:rPr>
      </w:pPr>
    </w:p>
    <w:p w14:paraId="07E8E3C1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Naam melder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:  ………………………………………………………………………………..</w:t>
      </w:r>
    </w:p>
    <w:p w14:paraId="0C762A73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Adres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:  ………………………………………………………………………………..</w:t>
      </w:r>
    </w:p>
    <w:p w14:paraId="2C472E42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Postcode/plaats</w:t>
      </w:r>
      <w:r w:rsidRPr="009323B5">
        <w:rPr>
          <w:rFonts w:ascii="Myriad Pro Light" w:hAnsi="Myriad Pro Light"/>
        </w:rPr>
        <w:tab/>
      </w:r>
      <w:r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>:  ………………………………………………………………………………..</w:t>
      </w:r>
    </w:p>
    <w:p w14:paraId="41C66175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Telefoon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:  ………………………………………………………………………………..</w:t>
      </w:r>
    </w:p>
    <w:p w14:paraId="7295AA48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Naam kind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:  ………………………………………………………………………………..</w:t>
      </w:r>
    </w:p>
    <w:p w14:paraId="72B271C2" w14:textId="77777777" w:rsidR="000A57DE" w:rsidRPr="009323B5" w:rsidRDefault="000A57DE" w:rsidP="000A57DE">
      <w:pPr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Groep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:  ………………………………………………………………………………..</w:t>
      </w:r>
    </w:p>
    <w:p w14:paraId="42C30501" w14:textId="77777777" w:rsidR="000A57DE" w:rsidRPr="009323B5" w:rsidRDefault="000A57DE" w:rsidP="000A57DE">
      <w:pPr>
        <w:rPr>
          <w:rFonts w:ascii="Myriad Pro Light" w:hAnsi="Myriad Pro Light"/>
        </w:rPr>
      </w:pPr>
    </w:p>
    <w:p w14:paraId="4EA3D5FF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>
        <w:rPr>
          <w:rFonts w:ascii="Myriad Pro Light" w:hAnsi="Myriad Pro Light"/>
        </w:rPr>
        <w:t>Wens</w:t>
      </w:r>
      <w:r w:rsidRPr="009323B5">
        <w:rPr>
          <w:rFonts w:ascii="Myriad Pro Light" w:hAnsi="Myriad Pro Light"/>
        </w:rPr>
        <w:t xml:space="preserve"> betreft:</w:t>
      </w:r>
    </w:p>
    <w:p w14:paraId="7E558148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4DABB5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0BC0FEAC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Wat is de oorzaak van/ aanleiding voor </w:t>
      </w:r>
      <w:r>
        <w:rPr>
          <w:rFonts w:ascii="Myriad Pro Light" w:hAnsi="Myriad Pro Light"/>
        </w:rPr>
        <w:t>de wens</w:t>
      </w:r>
      <w:r w:rsidRPr="009323B5">
        <w:rPr>
          <w:rFonts w:ascii="Myriad Pro Light" w:hAnsi="Myriad Pro Light"/>
        </w:rPr>
        <w:t>?</w:t>
      </w:r>
    </w:p>
    <w:p w14:paraId="05F6BDA4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D5F60C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5C4D1069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137B751F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0248EC19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429639A6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lastRenderedPageBreak/>
        <w:t xml:space="preserve">Heeft u een suggestie voor de oplossing van </w:t>
      </w:r>
      <w:r>
        <w:rPr>
          <w:rFonts w:ascii="Myriad Pro Light" w:hAnsi="Myriad Pro Light"/>
        </w:rPr>
        <w:t>de wens</w:t>
      </w:r>
      <w:r w:rsidRPr="009323B5">
        <w:rPr>
          <w:rFonts w:ascii="Myriad Pro Light" w:hAnsi="Myriad Pro Light"/>
        </w:rPr>
        <w:t>?</w:t>
      </w:r>
    </w:p>
    <w:p w14:paraId="182E627C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84FCF9" w14:textId="77777777" w:rsidR="000A57DE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</w:t>
      </w:r>
    </w:p>
    <w:p w14:paraId="76E9B2B2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7E79597C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Stuurt u bijlagen mee die betrekking hebben op </w:t>
      </w:r>
      <w:r>
        <w:rPr>
          <w:rFonts w:ascii="Myriad Pro Light" w:hAnsi="Myriad Pro Light"/>
        </w:rPr>
        <w:t>de wens</w:t>
      </w:r>
      <w:r w:rsidRPr="009323B5">
        <w:rPr>
          <w:rFonts w:ascii="Myriad Pro Light" w:hAnsi="Myriad Pro Light"/>
        </w:rPr>
        <w:t>?</w:t>
      </w:r>
    </w:p>
    <w:p w14:paraId="106AEFF2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  <w:r w:rsidRPr="009323B5">
        <w:rPr>
          <w:rFonts w:ascii="Myriad Pro Light" w:hAnsi="Myriad Pro Light"/>
        </w:rPr>
        <w:t>Ja / Nee</w:t>
      </w:r>
      <w:r w:rsidRPr="009323B5">
        <w:rPr>
          <w:rFonts w:ascii="Myriad Pro Light" w:hAnsi="Myriad Pro Light"/>
        </w:rPr>
        <w:tab/>
        <w:t xml:space="preserve"> </w:t>
      </w:r>
      <w:r w:rsidRPr="009323B5">
        <w:rPr>
          <w:rFonts w:ascii="Myriad Pro Light" w:hAnsi="Myriad Pro Light"/>
          <w:sz w:val="18"/>
          <w:szCs w:val="18"/>
        </w:rPr>
        <w:t>(doorhalen wat niet van toepassing is)</w:t>
      </w:r>
    </w:p>
    <w:p w14:paraId="7183E12A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  <w:r w:rsidRPr="009323B5">
        <w:rPr>
          <w:rFonts w:ascii="Myriad Pro Light" w:hAnsi="Myriad Pro Light"/>
          <w:sz w:val="18"/>
          <w:szCs w:val="18"/>
        </w:rPr>
        <w:t>Zo ja, evt. toelichten</w:t>
      </w:r>
    </w:p>
    <w:p w14:paraId="6B6208AF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F4084D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</w:p>
    <w:p w14:paraId="6EEF4D02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Aanvullende opmerkingen:</w:t>
      </w:r>
    </w:p>
    <w:p w14:paraId="6D6A3A2A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464197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654EF9B9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21CF0D12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1F351D5E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53B470F8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4C5EC16B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6A2F1237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Datum</w:t>
      </w:r>
      <w:r w:rsidRPr="009323B5">
        <w:rPr>
          <w:rFonts w:ascii="Myriad Pro Light" w:hAnsi="Myriad Pro Light"/>
        </w:rPr>
        <w:tab/>
        <w:t xml:space="preserve">     :  …………………………………………………</w:t>
      </w:r>
    </w:p>
    <w:p w14:paraId="2ADABAD9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</w:p>
    <w:p w14:paraId="243EDBC5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1A81CC3E" w14:textId="77777777" w:rsidR="000A57DE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Handtekening:  …………………………………………………</w:t>
      </w:r>
    </w:p>
    <w:p w14:paraId="0085186E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0D06E664" w14:textId="72615869" w:rsidR="000A57DE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1B899BFF" w14:textId="09325630" w:rsidR="00C541D4" w:rsidRDefault="00C541D4" w:rsidP="000A57DE">
      <w:pPr>
        <w:pStyle w:val="Lijstalinea"/>
        <w:ind w:left="360"/>
        <w:rPr>
          <w:rFonts w:ascii="Myriad Pro Light" w:hAnsi="Myriad Pro Light"/>
        </w:rPr>
      </w:pPr>
    </w:p>
    <w:p w14:paraId="6B212D07" w14:textId="72C94B38" w:rsidR="00C541D4" w:rsidRDefault="00C541D4" w:rsidP="000A57DE">
      <w:pPr>
        <w:pStyle w:val="Lijstalinea"/>
        <w:ind w:left="360"/>
        <w:rPr>
          <w:rFonts w:ascii="Myriad Pro Light" w:hAnsi="Myriad Pro Light"/>
        </w:rPr>
      </w:pPr>
    </w:p>
    <w:p w14:paraId="2F578FEB" w14:textId="4D38E57D" w:rsidR="00C541D4" w:rsidRDefault="00C541D4" w:rsidP="000A57DE">
      <w:pPr>
        <w:pStyle w:val="Lijstalinea"/>
        <w:ind w:left="360"/>
        <w:rPr>
          <w:rFonts w:ascii="Myriad Pro Light" w:hAnsi="Myriad Pro Light"/>
        </w:rPr>
      </w:pPr>
    </w:p>
    <w:p w14:paraId="1AC8D251" w14:textId="77777777" w:rsidR="00C541D4" w:rsidRPr="009323B5" w:rsidRDefault="00C541D4" w:rsidP="000A57DE">
      <w:pPr>
        <w:pStyle w:val="Lijstalinea"/>
        <w:ind w:left="360"/>
        <w:rPr>
          <w:rFonts w:ascii="Myriad Pro Light" w:hAnsi="Myriad Pro Light"/>
        </w:rPr>
      </w:pPr>
    </w:p>
    <w:p w14:paraId="5CC1472B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  <w:color w:val="00B0F0"/>
        </w:rPr>
        <w:lastRenderedPageBreak/>
        <w:t xml:space="preserve">Onderstaande vragen in te vullen door de </w:t>
      </w:r>
      <w:r>
        <w:rPr>
          <w:rFonts w:ascii="Myriad Pro Light" w:hAnsi="Myriad Pro Light"/>
          <w:color w:val="00B0F0"/>
        </w:rPr>
        <w:t>wensenfunctionaris.</w:t>
      </w:r>
    </w:p>
    <w:p w14:paraId="7DD434D7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50FC1A22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Is </w:t>
      </w:r>
      <w:r>
        <w:rPr>
          <w:rFonts w:ascii="Myriad Pro Light" w:hAnsi="Myriad Pro Light"/>
        </w:rPr>
        <w:t xml:space="preserve">de wens </w:t>
      </w:r>
      <w:r w:rsidRPr="009323B5">
        <w:rPr>
          <w:rFonts w:ascii="Myriad Pro Light" w:hAnsi="Myriad Pro Light"/>
        </w:rPr>
        <w:t xml:space="preserve">gegrond? Zo ja, ga verder naar vraag 7. Zo nee, waarom is de </w:t>
      </w:r>
      <w:r>
        <w:rPr>
          <w:rFonts w:ascii="Myriad Pro Light" w:hAnsi="Myriad Pro Light"/>
        </w:rPr>
        <w:t>wens</w:t>
      </w:r>
      <w:r w:rsidRPr="009323B5">
        <w:rPr>
          <w:rFonts w:ascii="Myriad Pro Light" w:hAnsi="Myriad Pro Light"/>
        </w:rPr>
        <w:t xml:space="preserve"> niet gegrond?</w:t>
      </w:r>
    </w:p>
    <w:p w14:paraId="72837845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A9DAD0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Melder is schriftelijk op de hoogte gebracht van de ongegrondheid van </w:t>
      </w:r>
      <w:r>
        <w:rPr>
          <w:rFonts w:ascii="Myriad Pro Light" w:hAnsi="Myriad Pro Light"/>
        </w:rPr>
        <w:t>de wens</w:t>
      </w:r>
      <w:r w:rsidRPr="009323B5">
        <w:rPr>
          <w:rFonts w:ascii="Myriad Pro Light" w:hAnsi="Myriad Pro Light"/>
        </w:rPr>
        <w:t>.</w:t>
      </w:r>
    </w:p>
    <w:p w14:paraId="673C3F31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  <w:r w:rsidRPr="009323B5">
        <w:rPr>
          <w:rFonts w:ascii="Myriad Pro Light" w:hAnsi="Myriad Pro Light"/>
        </w:rPr>
        <w:t xml:space="preserve">Ja / Nee   </w:t>
      </w:r>
      <w:r w:rsidRPr="009323B5">
        <w:rPr>
          <w:rFonts w:ascii="Myriad Pro Light" w:hAnsi="Myriad Pro Light"/>
          <w:sz w:val="18"/>
          <w:szCs w:val="18"/>
        </w:rPr>
        <w:t>(doorhalen wat niet van toepassing is, kopie brief bijvoegen).</w:t>
      </w:r>
    </w:p>
    <w:p w14:paraId="0D512EA5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</w:p>
    <w:p w14:paraId="7E771C5F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Wat is de oplossing van </w:t>
      </w:r>
      <w:r>
        <w:rPr>
          <w:rFonts w:ascii="Myriad Pro Light" w:hAnsi="Myriad Pro Light"/>
        </w:rPr>
        <w:t>de wens</w:t>
      </w:r>
      <w:r w:rsidRPr="009323B5">
        <w:rPr>
          <w:rFonts w:ascii="Myriad Pro Light" w:hAnsi="Myriad Pro Light"/>
        </w:rPr>
        <w:t>?</w:t>
      </w:r>
    </w:p>
    <w:p w14:paraId="3A885DB3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7F792A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615811A1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 xml:space="preserve">Is de melder tevreden en </w:t>
      </w:r>
      <w:r>
        <w:rPr>
          <w:rFonts w:ascii="Myriad Pro Light" w:hAnsi="Myriad Pro Light"/>
        </w:rPr>
        <w:t>de wens vervult</w:t>
      </w:r>
      <w:r w:rsidRPr="009323B5">
        <w:rPr>
          <w:rFonts w:ascii="Myriad Pro Light" w:hAnsi="Myriad Pro Light"/>
        </w:rPr>
        <w:t>?</w:t>
      </w:r>
      <w:r w:rsidRPr="009323B5">
        <w:rPr>
          <w:rFonts w:ascii="Myriad Pro Light" w:hAnsi="Myriad Pro Light"/>
        </w:rPr>
        <w:tab/>
        <w:t xml:space="preserve">:  Ja / Nee   </w:t>
      </w:r>
      <w:r w:rsidRPr="009323B5">
        <w:rPr>
          <w:rFonts w:ascii="Myriad Pro Light" w:hAnsi="Myriad Pro Light"/>
          <w:sz w:val="18"/>
          <w:szCs w:val="18"/>
        </w:rPr>
        <w:t xml:space="preserve">(doorhalen wat niet van  </w:t>
      </w:r>
    </w:p>
    <w:p w14:paraId="0AA9315F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  <w:sz w:val="18"/>
          <w:szCs w:val="18"/>
        </w:rPr>
        <w:t xml:space="preserve">                                                                                                                                  toepassing is)</w:t>
      </w:r>
    </w:p>
    <w:p w14:paraId="17D7C1DC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Zo nee, waarom niet en wat zijn de vervolgstappen?</w:t>
      </w:r>
    </w:p>
    <w:p w14:paraId="4B34DF2D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629B69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4FF0F1B9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Is preventieve actie noodzakelijk?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 xml:space="preserve">:  Ja / Nee   </w:t>
      </w:r>
      <w:r w:rsidRPr="009323B5">
        <w:rPr>
          <w:rFonts w:ascii="Myriad Pro Light" w:hAnsi="Myriad Pro Light"/>
          <w:sz w:val="18"/>
          <w:szCs w:val="18"/>
        </w:rPr>
        <w:t xml:space="preserve">(doorhalen wat niet van </w:t>
      </w:r>
    </w:p>
    <w:p w14:paraId="6976133B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  <w:sz w:val="18"/>
          <w:szCs w:val="18"/>
        </w:rPr>
      </w:pPr>
      <w:r w:rsidRPr="009323B5">
        <w:rPr>
          <w:rFonts w:ascii="Myriad Pro Light" w:hAnsi="Myriad Pro Light"/>
          <w:sz w:val="18"/>
          <w:szCs w:val="18"/>
        </w:rPr>
        <w:t xml:space="preserve">                                                                                                                                  toepassing is)</w:t>
      </w:r>
    </w:p>
    <w:p w14:paraId="71CCB425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Zo ja, welke?</w:t>
      </w:r>
    </w:p>
    <w:p w14:paraId="5527D6FE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46FA94F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7ABF3022" w14:textId="77777777" w:rsidR="000A57DE" w:rsidRPr="009323B5" w:rsidRDefault="000A57DE" w:rsidP="000A57DE">
      <w:pPr>
        <w:pStyle w:val="Lijstalinea"/>
        <w:numPr>
          <w:ilvl w:val="0"/>
          <w:numId w:val="1"/>
        </w:numPr>
        <w:spacing w:line="276" w:lineRule="auto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Aanvullende opmerkingen?</w:t>
      </w:r>
    </w:p>
    <w:p w14:paraId="13A6930C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63EF39" w14:textId="77777777" w:rsidR="000A57DE" w:rsidRPr="009323B5" w:rsidRDefault="000A57DE" w:rsidP="000A57DE">
      <w:pPr>
        <w:pStyle w:val="Lijstalinea"/>
        <w:ind w:left="360"/>
        <w:rPr>
          <w:rFonts w:ascii="Myriad Pro Light" w:hAnsi="Myriad Pro Light"/>
        </w:rPr>
      </w:pPr>
    </w:p>
    <w:p w14:paraId="2CDD62EE" w14:textId="77777777" w:rsidR="000A57DE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Datum:  …………………….</w:t>
      </w:r>
    </w:p>
    <w:p w14:paraId="44291CCD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</w:p>
    <w:p w14:paraId="7842C43A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Naam klachtenbehandelaar:</w:t>
      </w:r>
      <w:r w:rsidRPr="009323B5">
        <w:rPr>
          <w:rFonts w:ascii="Myriad Pro Light" w:hAnsi="Myriad Pro Light"/>
        </w:rPr>
        <w:tab/>
        <w:t xml:space="preserve"> 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Handtekening klachtenbehandelaar:</w:t>
      </w:r>
    </w:p>
    <w:p w14:paraId="346EEA85" w14:textId="77777777" w:rsidR="000A57DE" w:rsidRPr="009323B5" w:rsidRDefault="000A57DE" w:rsidP="000A57DE">
      <w:pPr>
        <w:pStyle w:val="Lijstalinea"/>
        <w:ind w:left="0"/>
        <w:rPr>
          <w:rFonts w:ascii="Myriad Pro Light" w:hAnsi="Myriad Pro Light"/>
        </w:rPr>
      </w:pPr>
      <w:r w:rsidRPr="009323B5">
        <w:rPr>
          <w:rFonts w:ascii="Myriad Pro Light" w:hAnsi="Myriad Pro Light"/>
        </w:rPr>
        <w:t>………………………………</w:t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</w:r>
      <w:r w:rsidRPr="009323B5">
        <w:rPr>
          <w:rFonts w:ascii="Myriad Pro Light" w:hAnsi="Myriad Pro Light"/>
        </w:rPr>
        <w:tab/>
        <w:t>…………………………………………</w:t>
      </w:r>
    </w:p>
    <w:p w14:paraId="78F9835A" w14:textId="45DA8473" w:rsidR="00F35D06" w:rsidRPr="00AB71FF" w:rsidRDefault="004B2D9E" w:rsidP="00F35D06">
      <w:pPr>
        <w:rPr>
          <w:rFonts w:ascii="Myriad Pro Light" w:hAnsi="Myriad Pro Light"/>
        </w:rPr>
      </w:pPr>
      <w:r w:rsidRPr="001A1D08">
        <w:rPr>
          <w:noProof/>
          <w:color w:val="00B0F0"/>
        </w:rPr>
        <w:lastRenderedPageBreak/>
        <w:drawing>
          <wp:anchor distT="215900" distB="0" distL="114300" distR="114300" simplePos="0" relativeHeight="251661312" behindDoc="1" locked="0" layoutInCell="1" allowOverlap="0" wp14:anchorId="25028FD1" wp14:editId="6E540CB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928370" cy="848995"/>
            <wp:effectExtent l="0" t="0" r="5080" b="825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eefKind_C180499_RaportageTemplate_voettekst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D06" w:rsidRPr="00AB71FF" w:rsidSect="00A768E0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2722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26C6D" w14:textId="77777777" w:rsidR="009B344C" w:rsidRDefault="009B344C" w:rsidP="008776D1">
      <w:r>
        <w:separator/>
      </w:r>
    </w:p>
  </w:endnote>
  <w:endnote w:type="continuationSeparator" w:id="0">
    <w:p w14:paraId="28029866" w14:textId="77777777" w:rsidR="009B344C" w:rsidRDefault="009B344C" w:rsidP="0087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sis">
    <w:panose1 w:val="02010603020202060003"/>
    <w:charset w:val="00"/>
    <w:family w:val="auto"/>
    <w:pitch w:val="variable"/>
    <w:sig w:usb0="A00000BF" w:usb1="5000207B" w:usb2="00000000" w:usb3="00000000" w:csb0="00000093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ADA47" w14:textId="77777777" w:rsidR="00831704" w:rsidRDefault="00831704" w:rsidP="00831704">
    <w:pPr>
      <w:pStyle w:val="Voettekst"/>
      <w:ind w:firstLine="708"/>
    </w:pPr>
    <w:r>
      <w:rPr>
        <w:noProof/>
      </w:rPr>
      <w:drawing>
        <wp:anchor distT="215900" distB="0" distL="114300" distR="114300" simplePos="0" relativeHeight="251657216" behindDoc="1" locked="0" layoutInCell="1" allowOverlap="0" wp14:anchorId="044D3325" wp14:editId="20AFBB0E">
          <wp:simplePos x="0" y="0"/>
          <wp:positionH relativeFrom="page">
            <wp:posOffset>457200</wp:posOffset>
          </wp:positionH>
          <wp:positionV relativeFrom="page">
            <wp:posOffset>9375140</wp:posOffset>
          </wp:positionV>
          <wp:extent cx="928370" cy="848995"/>
          <wp:effectExtent l="0" t="0" r="0" b="1905"/>
          <wp:wrapTopAndBottom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eefKind_C180499_RaportageTemplate_voettekst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848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 w:rsidR="00152103"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CAC11" w14:textId="77777777" w:rsidR="009B344C" w:rsidRDefault="009B344C" w:rsidP="008776D1">
      <w:r>
        <w:separator/>
      </w:r>
    </w:p>
  </w:footnote>
  <w:footnote w:type="continuationSeparator" w:id="0">
    <w:p w14:paraId="62A19276" w14:textId="77777777" w:rsidR="009B344C" w:rsidRDefault="009B344C" w:rsidP="00877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80649" w14:textId="77777777" w:rsidR="00AF4773" w:rsidRDefault="002C7220" w:rsidP="008776D1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A403AC" wp14:editId="2F2D910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6500" cy="10693400"/>
              <wp:effectExtent l="0" t="0" r="0" b="3175"/>
              <wp:wrapNone/>
              <wp:docPr id="7" name="WordPictureWatermark8429054" descr="/Volumes/Projecten/Leef Kind/Kinderopvang Roerstreek-190050.01-(C180499)-Concept + Corporate identity/Design/Raportage Template/01_LeefKind_C180499_RaportageTemplate_aqua pms 325-volgvel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556500" cy="10693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5BC6C554" id="WordPictureWatermark8429054" o:spid="_x0000_s1026" alt="/Volumes/Projecten/Leef Kind/Kinderopvang Roerstreek-190050.01-(C180499)-Concept + Corporate identity/Design/Raportage Template/01_LeefKind_C180499_RaportageTemplate_aqua pms 325-volgvel.pdf" style="position:absolute;margin-left:0;margin-top:0;width:595pt;height:84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BDA69" w14:textId="77777777" w:rsidR="00DB4255" w:rsidRDefault="00DB4255" w:rsidP="008776D1">
    <w:pPr>
      <w:pStyle w:val="Koptekst"/>
    </w:pPr>
  </w:p>
  <w:p w14:paraId="11A6BA5A" w14:textId="77777777" w:rsidR="00AF4773" w:rsidRDefault="00DB4255" w:rsidP="008776D1">
    <w:pPr>
      <w:pStyle w:val="Koptekst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221DEEA" wp14:editId="6871716A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602000" cy="9144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leef kind - blauw-volgv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155A3" w14:textId="77777777" w:rsidR="00AF4773" w:rsidRDefault="00831704" w:rsidP="008776D1">
    <w:pPr>
      <w:pStyle w:val="Koptekst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318CCC2" wp14:editId="49740E16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1565275" cy="1228725"/>
          <wp:effectExtent l="19050" t="0" r="0" b="0"/>
          <wp:wrapTopAndBottom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logo leef kind - blauw + icons-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06829"/>
    <w:multiLevelType w:val="hybridMultilevel"/>
    <w:tmpl w:val="DB98E6F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20"/>
    <w:rsid w:val="00014039"/>
    <w:rsid w:val="00050949"/>
    <w:rsid w:val="000817B2"/>
    <w:rsid w:val="000A57DE"/>
    <w:rsid w:val="00152103"/>
    <w:rsid w:val="001744AD"/>
    <w:rsid w:val="001F67F7"/>
    <w:rsid w:val="002378A2"/>
    <w:rsid w:val="002960A0"/>
    <w:rsid w:val="002C7220"/>
    <w:rsid w:val="002D7525"/>
    <w:rsid w:val="00336EE9"/>
    <w:rsid w:val="003761DE"/>
    <w:rsid w:val="00391D10"/>
    <w:rsid w:val="00483011"/>
    <w:rsid w:val="004B2D9E"/>
    <w:rsid w:val="004B68DB"/>
    <w:rsid w:val="004B70DA"/>
    <w:rsid w:val="004E41F6"/>
    <w:rsid w:val="00577335"/>
    <w:rsid w:val="00690C20"/>
    <w:rsid w:val="006A20E7"/>
    <w:rsid w:val="006B7B2F"/>
    <w:rsid w:val="00711208"/>
    <w:rsid w:val="007D4964"/>
    <w:rsid w:val="00831704"/>
    <w:rsid w:val="00856FA2"/>
    <w:rsid w:val="008776D1"/>
    <w:rsid w:val="00886A7F"/>
    <w:rsid w:val="008B5B83"/>
    <w:rsid w:val="008F0B4B"/>
    <w:rsid w:val="009B344C"/>
    <w:rsid w:val="009F09C4"/>
    <w:rsid w:val="009F26CA"/>
    <w:rsid w:val="00A162B7"/>
    <w:rsid w:val="00A768E0"/>
    <w:rsid w:val="00A87CE8"/>
    <w:rsid w:val="00AB71FF"/>
    <w:rsid w:val="00AF4773"/>
    <w:rsid w:val="00C541D4"/>
    <w:rsid w:val="00C63DCD"/>
    <w:rsid w:val="00D5559C"/>
    <w:rsid w:val="00DB4255"/>
    <w:rsid w:val="00E925F0"/>
    <w:rsid w:val="00EB3F67"/>
    <w:rsid w:val="00F3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68773E"/>
  <w15:docId w15:val="{B87DAA07-0670-4484-91F2-D685FB777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57DE"/>
    <w:pPr>
      <w:spacing w:line="300" w:lineRule="exact"/>
    </w:pPr>
    <w:rPr>
      <w:rFonts w:ascii="Arial" w:eastAsia="Times New Roman" w:hAnsi="Arial" w:cs="Arial"/>
      <w:color w:val="343433"/>
      <w:sz w:val="22"/>
      <w:szCs w:val="22"/>
      <w:shd w:val="clear" w:color="auto" w:fill="FFFFFF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EB3F67"/>
    <w:pPr>
      <w:keepNext/>
      <w:keepLines/>
      <w:spacing w:before="240"/>
      <w:outlineLvl w:val="0"/>
    </w:pPr>
    <w:rPr>
      <w:rFonts w:eastAsiaTheme="majorEastAsia"/>
      <w:b/>
      <w:bCs/>
      <w:color w:val="00B3D6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B3F67"/>
    <w:pPr>
      <w:keepNext/>
      <w:keepLines/>
      <w:spacing w:before="40"/>
      <w:outlineLvl w:val="1"/>
    </w:pPr>
    <w:rPr>
      <w:rFonts w:eastAsiaTheme="majorEastAsia"/>
      <w:b/>
      <w:bCs/>
      <w:color w:val="00B3D6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B70D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B70DA"/>
  </w:style>
  <w:style w:type="paragraph" w:styleId="Voettekst">
    <w:name w:val="footer"/>
    <w:basedOn w:val="Standaard"/>
    <w:link w:val="VoettekstChar"/>
    <w:uiPriority w:val="99"/>
    <w:unhideWhenUsed/>
    <w:rsid w:val="004B70D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B70DA"/>
  </w:style>
  <w:style w:type="paragraph" w:styleId="Ballontekst">
    <w:name w:val="Balloon Text"/>
    <w:basedOn w:val="Standaard"/>
    <w:link w:val="BallontekstChar"/>
    <w:uiPriority w:val="99"/>
    <w:semiHidden/>
    <w:unhideWhenUsed/>
    <w:rsid w:val="004B70D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70DA"/>
    <w:rPr>
      <w:rFonts w:ascii="Times New Roman" w:hAnsi="Times New Roman" w:cs="Times New Roman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8776D1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776D1"/>
    <w:rPr>
      <w:rFonts w:ascii="Arial" w:eastAsiaTheme="majorEastAsia" w:hAnsi="Arial" w:cs="Arial"/>
      <w:color w:val="343433"/>
      <w:spacing w:val="-10"/>
      <w:kern w:val="28"/>
      <w:sz w:val="56"/>
      <w:szCs w:val="56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EB3F67"/>
    <w:rPr>
      <w:rFonts w:ascii="Arial" w:eastAsiaTheme="majorEastAsia" w:hAnsi="Arial" w:cs="Arial"/>
      <w:b/>
      <w:bCs/>
      <w:color w:val="00B3D6"/>
      <w:sz w:val="32"/>
      <w:szCs w:val="32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EB3F67"/>
    <w:rPr>
      <w:rFonts w:ascii="Arial" w:eastAsiaTheme="majorEastAsia" w:hAnsi="Arial" w:cs="Arial"/>
      <w:b/>
      <w:bCs/>
      <w:color w:val="00B3D6"/>
      <w:sz w:val="26"/>
      <w:szCs w:val="26"/>
      <w:lang w:eastAsia="nl-NL"/>
    </w:rPr>
  </w:style>
  <w:style w:type="paragraph" w:styleId="Geenafstand">
    <w:name w:val="No Spacing"/>
    <w:uiPriority w:val="1"/>
    <w:qFormat/>
    <w:rsid w:val="008776D1"/>
    <w:rPr>
      <w:rFonts w:ascii="Arial" w:eastAsia="Times New Roman" w:hAnsi="Arial" w:cs="Arial"/>
      <w:color w:val="343433"/>
      <w:sz w:val="22"/>
      <w:szCs w:val="22"/>
      <w:shd w:val="clear" w:color="auto" w:fill="FFFFFF"/>
      <w:lang w:eastAsia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76D1"/>
    <w:pPr>
      <w:numPr>
        <w:ilvl w:val="1"/>
      </w:numPr>
      <w:spacing w:after="160"/>
    </w:pPr>
    <w:rPr>
      <w:rFonts w:eastAsiaTheme="minorEastAsia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76D1"/>
    <w:rPr>
      <w:rFonts w:ascii="Arial" w:eastAsiaTheme="minorEastAsia" w:hAnsi="Arial" w:cs="Arial"/>
      <w:color w:val="343433"/>
      <w:spacing w:val="15"/>
      <w:sz w:val="22"/>
      <w:szCs w:val="22"/>
      <w:lang w:eastAsia="nl-NL"/>
    </w:rPr>
  </w:style>
  <w:style w:type="character" w:styleId="Subtielebenadrukking">
    <w:name w:val="Subtle Emphasis"/>
    <w:basedOn w:val="Standaardalinea-lettertype"/>
    <w:uiPriority w:val="19"/>
    <w:qFormat/>
    <w:rsid w:val="00690C20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690C20"/>
    <w:rPr>
      <w:i/>
      <w:iCs/>
      <w:color w:val="000000" w:themeColor="text1"/>
    </w:rPr>
  </w:style>
  <w:style w:type="character" w:styleId="Intensievebenadrukking">
    <w:name w:val="Intense Emphasis"/>
    <w:basedOn w:val="Standaardalinea-lettertype"/>
    <w:uiPriority w:val="21"/>
    <w:qFormat/>
    <w:rsid w:val="00690C20"/>
    <w:rPr>
      <w:i/>
      <w:iCs/>
      <w:color w:val="00B3D6"/>
    </w:rPr>
  </w:style>
  <w:style w:type="character" w:styleId="Zwaar">
    <w:name w:val="Strong"/>
    <w:basedOn w:val="Standaardalinea-lettertype"/>
    <w:uiPriority w:val="22"/>
    <w:qFormat/>
    <w:rsid w:val="00690C20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690C2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90C20"/>
    <w:rPr>
      <w:rFonts w:ascii="Arial" w:eastAsia="Times New Roman" w:hAnsi="Arial" w:cs="Arial"/>
      <w:i/>
      <w:iCs/>
      <w:color w:val="404040" w:themeColor="text1" w:themeTint="BF"/>
      <w:sz w:val="22"/>
      <w:szCs w:val="22"/>
      <w:lang w:eastAsia="nl-NL"/>
    </w:rPr>
  </w:style>
  <w:style w:type="paragraph" w:styleId="Duidelijkcitaat">
    <w:name w:val="Intense Quote"/>
    <w:basedOn w:val="Standaard"/>
    <w:next w:val="Standaard"/>
    <w:link w:val="DuidelijkcitaatChar"/>
    <w:autoRedefine/>
    <w:uiPriority w:val="30"/>
    <w:qFormat/>
    <w:rsid w:val="00690C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90C20"/>
    <w:rPr>
      <w:rFonts w:ascii="Arial" w:eastAsia="Times New Roman" w:hAnsi="Arial" w:cs="Arial"/>
      <w:i/>
      <w:iCs/>
      <w:color w:val="343433"/>
      <w:sz w:val="22"/>
      <w:szCs w:val="22"/>
      <w:lang w:eastAsia="nl-NL"/>
    </w:rPr>
  </w:style>
  <w:style w:type="character" w:styleId="Subtieleverwijzing">
    <w:name w:val="Subtle Reference"/>
    <w:basedOn w:val="Standaardalinea-lettertype"/>
    <w:uiPriority w:val="31"/>
    <w:qFormat/>
    <w:rsid w:val="00690C20"/>
    <w:rPr>
      <w:smallCaps/>
    </w:rPr>
  </w:style>
  <w:style w:type="character" w:styleId="Intensieveverwijzing">
    <w:name w:val="Intense Reference"/>
    <w:basedOn w:val="Standaardalinea-lettertype"/>
    <w:uiPriority w:val="32"/>
    <w:qFormat/>
    <w:rsid w:val="00690C20"/>
    <w:rPr>
      <w:b/>
      <w:bCs/>
      <w:smallCaps/>
      <w:color w:val="00B3D6"/>
      <w:spacing w:val="5"/>
    </w:rPr>
  </w:style>
  <w:style w:type="character" w:styleId="Titelvanboek">
    <w:name w:val="Book Title"/>
    <w:basedOn w:val="Standaardalinea-lettertype"/>
    <w:uiPriority w:val="33"/>
    <w:qFormat/>
    <w:rsid w:val="00690C20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qFormat/>
    <w:rsid w:val="00690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6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artje\Downloads\Sjabloon%20Leef%20Kind%20(2)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78FF72-FF05-4D0C-A532-D44BB7934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Leef Kind (2)</Template>
  <TotalTime>3</TotalTime>
  <Pages>4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Maartje</dc:creator>
  <cp:lastModifiedBy>Maartje Hirdes</cp:lastModifiedBy>
  <cp:revision>4</cp:revision>
  <cp:lastPrinted>2020-06-02T08:06:00Z</cp:lastPrinted>
  <dcterms:created xsi:type="dcterms:W3CDTF">2020-08-31T08:19:00Z</dcterms:created>
  <dcterms:modified xsi:type="dcterms:W3CDTF">2020-11-27T18:45:00Z</dcterms:modified>
</cp:coreProperties>
</file>